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w15="http://schemas.microsoft.com/office/word/2012/wordml" mc:Ignorable="w14 w15 wp14">
  <!-- Generated by Spire.Doc -->
  <w:body>
    <w:p>
      <w:pPr/>
      <w:r>
        <w:rPr>
          <w:color w:val="FF0000"/>
          <w:sz w:val="24"/>
        </w:rPr>
        <w:t xml:space="preserve">Evaluation Warning: The document was created with Spire.Doc for .NET.</w:t>
      </w:r>
    </w:p>
    <w:tbl>
      <w:tblPr>
        <w:tblW w:w="0" w:type="auto"/>
        <w:tblInd w:w="0" w:type="dxa"/>
        <w:tblLayout w:type="fixed"/>
        <w:tblCellMar>
          <w:left w:w="108" w:type="dxa"/>
          <w:right w:w="108" w:type="dxa"/>
        </w:tblCellMar>
        <w:tblLook w:val="0000" w:firstRow="0" w:lastRow="0" w:firstColumn="0" w:lastColumn="0" w:noHBand="0" w:noVBand="0"/>
      </w:tblPr>
      <w:tblGrid>
        <w:gridCol w:w="2162"/>
        <w:gridCol w:w="2162"/>
        <w:gridCol w:w="2162"/>
        <w:gridCol w:w="2162"/>
      </w:tblGrid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05"/>
        </w:trPr>
        <w:tc>
          <w:tcPr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黑体" w:eastAsia="黑体" w:hAnsi="黑体" w:hint="default"/>
                <w:b/>
                <w:i w:val="0"/>
                <w:snapToGrid/>
                <w:color w:val="000000"/>
                <w:sz w:val="32"/>
                <w:u w:val="none"/>
                <w:lang w:eastAsia="zh-CN"/>
              </w:rPr>
            </w:pPr>
            <w:r>
              <w:rPr>
                <w:rFonts w:ascii="黑体" w:eastAsia="黑体" w:hAnsi="黑体" w:hint="default"/>
                <w:b/>
                <w:i w:val="0"/>
                <w:snapToGrid/>
                <w:color w:val="000000"/>
                <w:sz w:val="32"/>
                <w:u w:val="none"/>
                <w:lang w:eastAsia="zh-CN"/>
              </w:rPr>
              <w:t xml:space="preserve">201</w:t>
            </w:r>
            <w:r>
              <w:rPr>
                <w:rFonts w:ascii="黑体" w:eastAsia="黑体" w:hAnsi="黑体" w:hint="default"/>
                <w:b/>
                <w:i w:val="0"/>
                <w:snapToGrid/>
                <w:color w:val="000000"/>
                <w:sz w:val="32"/>
                <w:u w:val="none"/>
                <w:lang w:eastAsia="zh-CN"/>
              </w:rPr>
              <w:t xml:space="preserve">4</w:t>
            </w:r>
            <w:r>
              <w:rPr>
                <w:rFonts w:ascii="黑体" w:eastAsia="黑体" w:hAnsi="黑体" w:hint="default"/>
                <w:b/>
                <w:i w:val="0"/>
                <w:snapToGrid/>
                <w:color w:val="000000"/>
                <w:sz w:val="32"/>
                <w:u w:val="none"/>
                <w:lang w:eastAsia="zh-CN"/>
              </w:rPr>
              <w:t xml:space="preserve">年公共财政预算收支平衡表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05"/>
        </w:trPr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黑体" w:eastAsia="黑体" w:hAnsi="黑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35"/>
        </w:trPr>
        <w:tc>
          <w:tcPr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distribute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8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8"/>
                <w:u w:val="none"/>
                <w:lang w:eastAsia="zh-CN"/>
              </w:rPr>
              <w:t xml:space="preserve">收入</w:t>
            </w:r>
          </w:p>
        </w:tc>
        <w:tc>
          <w:tcPr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distribute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8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8"/>
                <w:u w:val="none"/>
                <w:lang w:eastAsia="zh-CN"/>
              </w:rPr>
              <w:t xml:space="preserve">支出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35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distribute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项目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预算数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distribute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项目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预算数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本级收入合计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16009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本级支出合计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68740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转移性收入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52731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转移性支出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上级补助收入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52679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上解上级支出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返还性收入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658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体制上解支出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增值税和消费税税收返还收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入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474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出口退税专项上解支出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所得税基数返还收入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108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成品油价格和税费改革专项上解支出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成品油价格和税费改革税收返还收入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76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专项上解支出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其他税收返还收入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一般性转移支付收入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34447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补助下级支出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体制补助收入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245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返还性支出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均衡性转移支付收入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12919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增值税和消费税税收返还支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出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革命老区及民族和边境地区转移支付收入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所得税基数返还支出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调整工资转移支付补助收入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3310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成品油价格和税费改革税收返还支出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农村税费改革补助收入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1238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其他税收返还支出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县级基本财力保障机制奖补资金收入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2210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一般性转移支付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结算补助收入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9412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体制补助支出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化解债务补助收入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均衡性转移支付支出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资源枯竭型城市转移支付补助收入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革命老区及民族和边境地区转移支付支出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企业事业单位划转补助收入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调整工资转移支付支出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成品油价格和税费改革转移支付补助收入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农村税费改革转移支付支出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工商部门停征两费转移支付收入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县级基本财力保障机制奖补资金支出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基层公检法司转移支付收入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结算补助支出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义务教育等转移支付收入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化解债务补助支出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基本养老保险和低保等转移支付收入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资源枯竭型城市转移支付补助支出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新型农村合作医疗等转移支付收入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企业事业单位划转补助支出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村级公益事业奖补等转移支付收入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成品油价格和税费改革转移支付补助支出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产粮（油）大县奖励资金收入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工商部门停征两费转移支付支出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重点生态功能区转移支付收入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4199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基层公检法司转移支付支出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其他一般性转移支付收入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914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义务教育等转移支付支出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专项转移支付收入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17574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基本养老保险和低保等转移支付支出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一般公共服务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新型农村合作医疗等转移支付支出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外交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村级公益事业奖补等转移支付支出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国防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产粮（油）大县奖励资金支出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公共安全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重点生态功能区转移支付支出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教育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1234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其他一般性转移支付支出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科学技术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专项转移支付支出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文化体育与传媒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80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一般公共服务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社会保障和就业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1949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外交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医疗卫生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485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国防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节能环保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3340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公共安全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城乡社区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教育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农林水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10092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科学技术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交通运输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64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文化体育与传媒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资源勘探电力信息等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50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社会保障和就业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商业服务业等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80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医疗卫生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金融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节能环保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国土资源气象等事务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城乡社区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住房保障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200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农林水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粮油物资储备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交通运输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资源勘探电力信息等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商业服务业等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地方政府债券收入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金融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国土海洋气象等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下级上解收入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住房保障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体制上解收入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粮油物资储备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出口退税专项上解收入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成品油价格和税费改革专项上解收入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专项上解收入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调出资金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年终结余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上年结余收入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52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结转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上年结转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净结余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净结余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52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地方政府债券支出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调入资金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转贷地方政府债券支出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转贷地方政府债券收入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援助其他地区支出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接受其他地区援助收入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distribute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收入总计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68740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distribute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支出总计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68740</w:t>
            </w:r>
          </w:p>
        </w:tc>
      </w:tr>
    </w:tbl>
    <w:p>
      <w:pPr/>
    </w:p>
    <w:sectPr>
      <w:pgSz w:w="11906" w:h="16838"/>
      <w:pgMar w:top="1440" w:right="1800" w:bottom="1440" w:left="1800" w:header="851" w:footer="992" w:gutter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mc="http://schemas.openxmlformats.org/markup-compatibility/2006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xmlns:w="http://schemas.openxmlformats.org/wordprocessingml/2006/main" xmlns:w15="http://schemas.microsoft.com/office/word/2012/wordml" mc:Ignorable="w14 w15">
  <w:zoom w:percent="100"/>
  <w:bordersDoNotSurroundFooter/>
  <w:bordersDoNotSurroundHeader/>
  <w:attachedTemplate r:id="rId1"/>
  <w:stylePaneFormatFilter w:val="3F01" w:allStyles="0" w:alternateStyleNames="0" w:clearFormatting="1" w:customStyles="0" w:directFormattingOnNumbering="0" w:directFormattingOnParagraphs="0" w:directFormattingOnRuns="0" w:directFormattingOnTables="0" w:headingStyles="1" w:latentStyles="1" w:numberingStyles="0" w:stylesInUse="0" w:tableStyles="0" w:top3HeadingStyles="0" w:visibleStyles="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wrapTrailSpaces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doNotFlipMirrorIndents" w:uri="http://schemas.microsoft.com/office/word" w:val="1"/>
    <w:compatSetting w:name="enableOpenTypeFeatures" w:uri="http://schemas.microsoft.com/office/word" w:val="1"/>
    <w:compatSetting w:name="compatibilityMode" w:uri="http://schemas.microsoft.com/office/word" w:val="15"/>
  </w:compat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lang w:val="en-US" w:eastAsia="zh-CN"/>
    </w:rPr>
  </w:style>
  <w:style w:type="character" w:styleId="DefaultParagraphFont">
    <w:name w:val="默认段落字体"/>
    <w:rPr/>
  </w:style>
  <w:style w:type="paragraph" w:styleId="Header">
    <w:name w:val="页眉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页脚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Ind w:w="0" w:type="dxa"/>
      <w:tblBorders>
        <w:top w:val="single" w:sz="4" w:space="0" w:color="000000"/>
        <w:left val="single" sz="4" space="0" 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numbering" Target="numbering.xml" /><Relationship Id="rId4" Type="http://schemas.openxmlformats.org/officeDocument/2006/relationships/fontTable" Target="fontTable.xml" /><Relationship Id="rId5" Type="http://schemas.openxmlformats.org/officeDocument/2006/relationships/settings" Target="settings.xml" /></Relationships>
</file>

<file path=word/_rels/settings.xml.rels>&#65279;<?xml version="1.0" encoding="utf-8"?><Relationships xmlns="http://schemas.openxmlformats.org/package/2006/relationships"><Relationship Id="rId1" Type="http://schemas.openxmlformats.org/officeDocument/2006/relationships/attachedTemplate" Target="Normal.wpt" TargetMode="External" /></Relationships>
</file>

<file path=docProps/app.xml><?xml version="1.0" encoding="utf-8"?>
<Properties xmlns:vt="http://schemas.openxmlformats.org/officeDocument/2006/docPropsVTypes" xmlns="http://schemas.openxmlformats.org/officeDocument/2006/extended-properties">
  <Template>Normal.wpt</Template>
  <Pages>1</Pages>
  <Words>0</Words>
  <Characters>0</Characters>
  <DocSecurity>0</DocSecurity>
  <Lines>0</Lines>
  <Paragraphs>0</Paragraphs>
  <CharactersWithSpaces>0</CharactersWithSpaces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2014年公共财政预算收支平衡表</dc:title>
  <dc:creator>卡鲁里</dc:creator>
  <cp:revision>1</cp:revision>
  <dcterms:created xsi:type="dcterms:W3CDTF">2014-05-08T00:27:15Z</dcterms:created>
  <dcterms:modified xsi:type="dcterms:W3CDTF">2014-05-08T00:28:03Z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2052-8.1.0.3477</vt:lpstr>
  </property>
</Properties>
</file>